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432" w:rsidRPr="00823BBC" w:rsidRDefault="00A67432" w:rsidP="00F77620">
      <w:pPr>
        <w:spacing w:after="0" w:line="240" w:lineRule="auto"/>
        <w:jc w:val="center"/>
        <w:rPr>
          <w:rFonts w:ascii="Arial" w:hAnsi="Arial" w:cs="Arial"/>
          <w:sz w:val="18"/>
          <w:szCs w:val="18"/>
          <w:lang w:eastAsia="ru-RU"/>
        </w:rPr>
      </w:pPr>
      <w:r>
        <w:rPr>
          <w:rFonts w:ascii="Arial" w:hAnsi="Arial" w:cs="Arial"/>
          <w:sz w:val="18"/>
          <w:szCs w:val="18"/>
          <w:lang w:eastAsia="ru-RU"/>
        </w:rPr>
        <w:t>ГТО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/>
      </w:tblPr>
      <w:tblGrid>
        <w:gridCol w:w="577"/>
        <w:gridCol w:w="2734"/>
        <w:gridCol w:w="1983"/>
        <w:gridCol w:w="2095"/>
        <w:gridCol w:w="2182"/>
      </w:tblGrid>
      <w:tr w:rsidR="00A67432" w:rsidRPr="00864D84" w:rsidTr="00A51FC0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32" w:rsidRPr="00823BBC" w:rsidRDefault="00A67432" w:rsidP="00A51FC0">
            <w:pPr>
              <w:spacing w:before="100" w:beforeAutospacing="1"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3BBC">
              <w:rPr>
                <w:rFonts w:ascii="Times New Roman" w:hAnsi="Times New Roman"/>
                <w:bCs/>
                <w:sz w:val="27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32" w:rsidRPr="00823BBC" w:rsidRDefault="00A67432" w:rsidP="00A51FC0">
            <w:pPr>
              <w:spacing w:before="100" w:beforeAutospacing="1"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3BBC">
              <w:rPr>
                <w:rFonts w:ascii="Times New Roman" w:hAnsi="Times New Roman"/>
                <w:bCs/>
                <w:sz w:val="27"/>
                <w:lang w:eastAsia="ru-RU"/>
              </w:rPr>
              <w:t>наименование образовательной организации НПО, СПО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32" w:rsidRPr="00823BBC" w:rsidRDefault="00A67432" w:rsidP="00A51FC0">
            <w:pPr>
              <w:spacing w:before="100" w:beforeAutospacing="1"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3BBC">
              <w:rPr>
                <w:rFonts w:ascii="Times New Roman" w:hAnsi="Times New Roman"/>
                <w:bCs/>
                <w:sz w:val="27"/>
                <w:lang w:eastAsia="ru-RU"/>
              </w:rPr>
              <w:t>название мероприятия, место и время проведения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32" w:rsidRPr="00823BBC" w:rsidRDefault="00A67432" w:rsidP="00A51FC0">
            <w:pPr>
              <w:spacing w:before="100" w:beforeAutospacing="1"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3BBC">
              <w:rPr>
                <w:rFonts w:ascii="Times New Roman" w:hAnsi="Times New Roman"/>
                <w:bCs/>
                <w:sz w:val="27"/>
                <w:lang w:eastAsia="ru-RU"/>
              </w:rPr>
              <w:t>анонс мероприятия (краткое описание с указанием Ф.И.О., должности приглашенных лиц)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7432" w:rsidRPr="00823BBC" w:rsidRDefault="00A67432" w:rsidP="00A51FC0">
            <w:pPr>
              <w:spacing w:before="100" w:beforeAutospacing="1"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3BBC">
              <w:rPr>
                <w:rFonts w:ascii="Times New Roman" w:hAnsi="Times New Roman"/>
                <w:bCs/>
                <w:sz w:val="27"/>
                <w:lang w:eastAsia="ru-RU"/>
              </w:rPr>
              <w:t>предполагаемое количество участников</w:t>
            </w:r>
          </w:p>
        </w:tc>
      </w:tr>
      <w:tr w:rsidR="00A67432" w:rsidRPr="00864D84" w:rsidTr="00A51FC0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32" w:rsidRPr="00823BBC" w:rsidRDefault="00A67432" w:rsidP="00A51FC0">
            <w:pPr>
              <w:spacing w:before="100" w:beforeAutospacing="1"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3BBC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32" w:rsidRPr="00823BBC" w:rsidRDefault="00A67432" w:rsidP="00A51FC0">
            <w:pPr>
              <w:spacing w:before="100" w:beforeAutospacing="1"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3B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"Кирельская ООШ" </w:t>
            </w:r>
            <w:r w:rsidRPr="00823BB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7432" w:rsidRDefault="00A67432" w:rsidP="00A51FC0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3B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Сдача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нормативов ГТО,  спортзал 10.03.</w:t>
            </w:r>
            <w:r w:rsidRPr="00823BBC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  <w:p w:rsidR="00A67432" w:rsidRDefault="00A67432" w:rsidP="009F662A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.</w:t>
            </w:r>
          </w:p>
          <w:p w:rsidR="00A67432" w:rsidRPr="00823BBC" w:rsidRDefault="00A67432" w:rsidP="005E0D4D">
            <w:pPr>
              <w:spacing w:before="100" w:beforeAutospacing="1"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Pr="00823BBC">
              <w:rPr>
                <w:rFonts w:ascii="Times New Roman" w:hAnsi="Times New Roman"/>
                <w:sz w:val="24"/>
                <w:szCs w:val="24"/>
                <w:lang w:eastAsia="ru-RU"/>
              </w:rPr>
              <w:t>:00 – 14:00 часов </w:t>
            </w:r>
            <w:r w:rsidRPr="00823BB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7432" w:rsidRDefault="00A67432" w:rsidP="005E0D4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2-9 </w:t>
            </w:r>
          </w:p>
          <w:p w:rsidR="00A67432" w:rsidRPr="00823BBC" w:rsidRDefault="00A67432" w:rsidP="005E0D4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бадминтон. </w:t>
            </w:r>
            <w:r w:rsidRPr="00823BBC">
              <w:rPr>
                <w:rFonts w:ascii="Times New Roman" w:hAnsi="Times New Roman"/>
                <w:sz w:val="24"/>
                <w:szCs w:val="24"/>
                <w:lang w:eastAsia="ru-RU"/>
              </w:rPr>
              <w:t>Приглашенное лицо: директор школы .Каримуллина .В.А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7432" w:rsidRPr="00823BBC" w:rsidRDefault="00A67432" w:rsidP="005E0D4D">
            <w:pPr>
              <w:spacing w:before="100" w:beforeAutospacing="1"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3BBC">
              <w:rPr>
                <w:rFonts w:ascii="Times New Roman" w:hAnsi="Times New Roman"/>
                <w:sz w:val="24"/>
                <w:szCs w:val="24"/>
                <w:lang w:eastAsia="ru-RU"/>
              </w:rPr>
              <w:t> 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A67432" w:rsidRPr="00864D84" w:rsidTr="00A51FC0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32" w:rsidRPr="00823BBC" w:rsidRDefault="00A67432" w:rsidP="00A51FC0">
            <w:pPr>
              <w:spacing w:before="100" w:beforeAutospacing="1"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3BBC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32" w:rsidRPr="00823BBC" w:rsidRDefault="00A67432" w:rsidP="00A51FC0">
            <w:pPr>
              <w:spacing w:before="100" w:beforeAutospacing="1"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3BBC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32" w:rsidRPr="00823BBC" w:rsidRDefault="00A67432" w:rsidP="00A51FC0">
            <w:pPr>
              <w:spacing w:before="100" w:beforeAutospacing="1"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3BBC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32" w:rsidRPr="00823BBC" w:rsidRDefault="00A67432" w:rsidP="00A51FC0">
            <w:pPr>
              <w:spacing w:before="100" w:beforeAutospacing="1"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3BBC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7432" w:rsidRPr="00823BBC" w:rsidRDefault="00A67432" w:rsidP="00A51FC0">
            <w:pPr>
              <w:spacing w:before="100" w:beforeAutospacing="1"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23BBC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67432" w:rsidRPr="00823BBC" w:rsidRDefault="00A67432" w:rsidP="009F662A">
      <w:pPr>
        <w:spacing w:after="0" w:line="240" w:lineRule="auto"/>
        <w:rPr>
          <w:rFonts w:ascii="Arial" w:hAnsi="Arial" w:cs="Arial"/>
          <w:sz w:val="18"/>
          <w:szCs w:val="18"/>
          <w:lang w:eastAsia="ru-RU"/>
        </w:rPr>
      </w:pPr>
    </w:p>
    <w:p w:rsidR="00A67432" w:rsidRPr="00823BBC" w:rsidRDefault="00A67432" w:rsidP="009F662A">
      <w:r>
        <w:t>Прошли в феврале 2015 года- соревнования по шаш</w:t>
      </w:r>
      <w:bookmarkStart w:id="0" w:name="_GoBack"/>
      <w:bookmarkEnd w:id="0"/>
      <w:r>
        <w:t>кам и шахматам.</w:t>
      </w:r>
    </w:p>
    <w:p w:rsidR="00A67432" w:rsidRDefault="00A67432"/>
    <w:sectPr w:rsidR="00A67432" w:rsidSect="00191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662A"/>
    <w:rsid w:val="000221F7"/>
    <w:rsid w:val="000629DE"/>
    <w:rsid w:val="001917DD"/>
    <w:rsid w:val="0023446B"/>
    <w:rsid w:val="005E0D4D"/>
    <w:rsid w:val="006321CC"/>
    <w:rsid w:val="00823BBC"/>
    <w:rsid w:val="00864D84"/>
    <w:rsid w:val="009F662A"/>
    <w:rsid w:val="00A05F8E"/>
    <w:rsid w:val="00A51FC0"/>
    <w:rsid w:val="00A67432"/>
    <w:rsid w:val="00DF2A09"/>
    <w:rsid w:val="00E4522C"/>
    <w:rsid w:val="00F77620"/>
    <w:rsid w:val="00F9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62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1</Pages>
  <Words>70</Words>
  <Characters>404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home</cp:lastModifiedBy>
  <cp:revision>10</cp:revision>
  <dcterms:created xsi:type="dcterms:W3CDTF">2014-10-24T05:27:00Z</dcterms:created>
  <dcterms:modified xsi:type="dcterms:W3CDTF">2015-03-19T16:02:00Z</dcterms:modified>
</cp:coreProperties>
</file>